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C18" w:rsidRDefault="00543C18" w:rsidP="00F36EE9">
      <w:pPr>
        <w:jc w:val="center"/>
        <w:rPr>
          <w:rFonts w:ascii="Arial" w:hAnsi="Arial" w:cs="Arial"/>
          <w:sz w:val="36"/>
          <w:szCs w:val="36"/>
        </w:rPr>
      </w:pPr>
    </w:p>
    <w:p w:rsidR="00543C18" w:rsidRPr="00650AAE" w:rsidRDefault="00543C18" w:rsidP="00F36EE9">
      <w:pPr>
        <w:jc w:val="center"/>
        <w:rPr>
          <w:rFonts w:ascii="Arial" w:hAnsi="Arial" w:cs="Arial"/>
          <w:sz w:val="36"/>
          <w:szCs w:val="36"/>
        </w:rPr>
      </w:pPr>
    </w:p>
    <w:p w:rsidR="00543C18" w:rsidRDefault="00543C18" w:rsidP="00D61D7B">
      <w:pPr>
        <w:jc w:val="both"/>
        <w:rPr>
          <w:b/>
          <w:bCs/>
        </w:rPr>
      </w:pPr>
      <w:r w:rsidRPr="00E24DED">
        <w:rPr>
          <w:b/>
          <w:bCs/>
        </w:rPr>
        <w:t>PROF. DR. KADİR OKHAN AKIN’IN İSMİ HATIRA ORMANIYLA YAŞAYACAK</w:t>
      </w:r>
    </w:p>
    <w:p w:rsidR="00543C18" w:rsidRPr="00E24DED" w:rsidRDefault="00543C18" w:rsidP="00D61D7B">
      <w:pPr>
        <w:jc w:val="both"/>
        <w:rPr>
          <w:b/>
          <w:bCs/>
        </w:rPr>
      </w:pPr>
    </w:p>
    <w:p w:rsidR="00543C18" w:rsidRDefault="00543C18" w:rsidP="00D61D7B">
      <w:pPr>
        <w:jc w:val="both"/>
      </w:pPr>
      <w:r w:rsidRPr="00E24DED">
        <w:t>Ankara’da faaliyet gösteren Galatasaraylı Yönetici ve İş Adamları Derneği (1905 AGS), şu günlerde önemli bir kaybın üzüntüsünü yaşıyor. Derneğin Yönetim Kurulu’nda görev yapan Prof. Dr. Kadir Okhan Akın’ın elim bir trafik kazasında hayatını kaybetmesi sevenlerini ve camiayı hüzne boğdu.</w:t>
      </w:r>
    </w:p>
    <w:p w:rsidR="00543C18" w:rsidRPr="00E24DED" w:rsidRDefault="00543C18" w:rsidP="00D61D7B">
      <w:pPr>
        <w:jc w:val="both"/>
      </w:pPr>
    </w:p>
    <w:p w:rsidR="00543C18" w:rsidRDefault="00543C18" w:rsidP="00D61D7B">
      <w:pPr>
        <w:jc w:val="both"/>
      </w:pPr>
      <w:r w:rsidRPr="00E24DED">
        <w:t>Dernek, yıllarca Türk hekimliğine ve Galatasaray’a önemli katkılarda bulunan Profesör Akın’ın aziz hatırasını yaşatmak için kolları sıvadı.  Ankara 2. Organize Sanayi Bölgesi</w:t>
      </w:r>
      <w:r>
        <w:t>’</w:t>
      </w:r>
      <w:r w:rsidRPr="00E24DED">
        <w:t xml:space="preserve">nde bir alan “Prof. Dr. Kadir Okhan Akın Hatıra Ormanı” olarak tahsis edildi. </w:t>
      </w:r>
    </w:p>
    <w:p w:rsidR="00543C18" w:rsidRPr="00E24DED" w:rsidRDefault="00543C18" w:rsidP="00D61D7B">
      <w:pPr>
        <w:jc w:val="both"/>
      </w:pPr>
    </w:p>
    <w:p w:rsidR="00543C18" w:rsidRDefault="00543C18" w:rsidP="00D61D7B">
      <w:pPr>
        <w:jc w:val="both"/>
      </w:pPr>
      <w:r w:rsidRPr="00E24DED">
        <w:t xml:space="preserve">Hatıra ormanına, </w:t>
      </w:r>
      <w:r>
        <w:t>1905 AGS Yönetim Kurulu ve Akın</w:t>
      </w:r>
      <w:r w:rsidRPr="00E24DED">
        <w:t>’ın aile fertlerinin katılımıyla fidan dikme merasimi gerçekleştirildi.</w:t>
      </w:r>
    </w:p>
    <w:p w:rsidR="00543C18" w:rsidRDefault="00543C18" w:rsidP="00D61D7B">
      <w:pPr>
        <w:jc w:val="both"/>
      </w:pPr>
    </w:p>
    <w:p w:rsidR="00543C18" w:rsidRDefault="00543C18" w:rsidP="00D61D7B">
      <w:pPr>
        <w:jc w:val="both"/>
      </w:pPr>
      <w:r>
        <w:t xml:space="preserve">Törende bulunan </w:t>
      </w:r>
      <w:r w:rsidRPr="00E24DED">
        <w:t>1905 AGS Yönetim Kurulu Başkanı Özgür Bayraktar,</w:t>
      </w:r>
      <w:r>
        <w:t xml:space="preserve"> ‘’Çok değerli bir hekimi ve derneğimize önemli katkılar sunan bir üyemizi kaybettik. Bugün onu kaybetmenin hüznü ile adını yaşatmanın kıvancını birlikte yaşıyoruz.’’ dedi.</w:t>
      </w:r>
    </w:p>
    <w:p w:rsidR="00543C18" w:rsidRDefault="00543C18" w:rsidP="00D61D7B">
      <w:pPr>
        <w:jc w:val="both"/>
      </w:pPr>
    </w:p>
    <w:p w:rsidR="00543C18" w:rsidRDefault="00543C18" w:rsidP="00D61D7B">
      <w:pPr>
        <w:jc w:val="both"/>
      </w:pPr>
      <w:r>
        <w:t xml:space="preserve">Fidan dikiminin ardından </w:t>
      </w:r>
      <w:r w:rsidRPr="00E24DED">
        <w:t>Okhan Akın’ın Eşi Beril Akın duygularını ifade etti. Yitirilmiş bir canı, can ile yaşatma</w:t>
      </w:r>
      <w:r>
        <w:t>n</w:t>
      </w:r>
      <w:r w:rsidRPr="00E24DED">
        <w:t>ın</w:t>
      </w:r>
      <w:r>
        <w:t xml:space="preserve"> çok </w:t>
      </w:r>
      <w:r w:rsidRPr="00E24DED">
        <w:t>anlamlı olduğunu vurgulayan Beril Akın,</w:t>
      </w:r>
      <w:r>
        <w:t xml:space="preserve"> hatıra ormanı meydana getirmenin</w:t>
      </w:r>
      <w:r w:rsidRPr="00E24DED">
        <w:t xml:space="preserve"> çok ince düşünülmüş bir organizasyon olduğunu </w:t>
      </w:r>
      <w:r>
        <w:t>söyledi.</w:t>
      </w:r>
    </w:p>
    <w:p w:rsidR="00543C18" w:rsidRDefault="00543C18" w:rsidP="00D61D7B">
      <w:pPr>
        <w:jc w:val="both"/>
      </w:pPr>
    </w:p>
    <w:p w:rsidR="00543C18" w:rsidRPr="00E24DED" w:rsidRDefault="00543C18" w:rsidP="00D61D7B">
      <w:pPr>
        <w:jc w:val="both"/>
      </w:pPr>
      <w:r>
        <w:t xml:space="preserve">Fidan dikme etkinliğine </w:t>
      </w:r>
      <w:r w:rsidRPr="00E24DED">
        <w:t>2.</w:t>
      </w:r>
      <w:r>
        <w:t xml:space="preserve"> ve </w:t>
      </w:r>
      <w:r w:rsidRPr="00E24DED">
        <w:t>3. OSB Yönetim Kurulu Başkanı ve ASO Başkan Yardımcısı Seyit Ardıç</w:t>
      </w:r>
      <w:r>
        <w:t xml:space="preserve"> da </w:t>
      </w:r>
      <w:r w:rsidRPr="00E24DED">
        <w:t>katılara</w:t>
      </w:r>
      <w:r>
        <w:t>k destekte bulundu.</w:t>
      </w:r>
    </w:p>
    <w:p w:rsidR="00543C18" w:rsidRDefault="00543C18" w:rsidP="00EC7F15">
      <w:pPr>
        <w:jc w:val="both"/>
        <w:rPr>
          <w:rFonts w:ascii="Arial" w:hAnsi="Arial" w:cs="Arial"/>
        </w:rPr>
      </w:pPr>
    </w:p>
    <w:p w:rsidR="00543C18" w:rsidRDefault="00543C18" w:rsidP="00EC7F15">
      <w:pPr>
        <w:jc w:val="both"/>
        <w:rPr>
          <w:rFonts w:ascii="Arial" w:hAnsi="Arial" w:cs="Arial"/>
        </w:rPr>
      </w:pPr>
    </w:p>
    <w:p w:rsidR="00543C18" w:rsidRDefault="00543C18" w:rsidP="00EC7F15">
      <w:pPr>
        <w:jc w:val="both"/>
        <w:rPr>
          <w:rFonts w:ascii="Arial" w:hAnsi="Arial" w:cs="Arial"/>
        </w:rPr>
      </w:pPr>
    </w:p>
    <w:p w:rsidR="00543C18" w:rsidRDefault="00543C18" w:rsidP="00EC7F15">
      <w:pPr>
        <w:jc w:val="both"/>
        <w:rPr>
          <w:rFonts w:ascii="Arial" w:hAnsi="Arial" w:cs="Arial"/>
        </w:rPr>
      </w:pPr>
    </w:p>
    <w:p w:rsidR="00543C18" w:rsidRPr="00EC7F15" w:rsidRDefault="00543C18" w:rsidP="00EC7F15">
      <w:pPr>
        <w:jc w:val="both"/>
        <w:rPr>
          <w:rFonts w:ascii="Arial" w:hAnsi="Arial" w:cs="Arial"/>
          <w:b/>
        </w:rPr>
      </w:pPr>
      <w:r w:rsidRPr="00EC7F15">
        <w:rPr>
          <w:rFonts w:ascii="Arial" w:hAnsi="Arial" w:cs="Arial"/>
          <w:b/>
        </w:rPr>
        <w:t xml:space="preserve">FOTOĞRAFLAR EKTEDİR. </w:t>
      </w:r>
    </w:p>
    <w:p w:rsidR="00543C18" w:rsidRPr="00D34C29" w:rsidRDefault="00543C18" w:rsidP="00EC7F15">
      <w:pPr>
        <w:jc w:val="both"/>
        <w:rPr>
          <w:rFonts w:ascii="Arial" w:hAnsi="Arial" w:cs="Arial"/>
        </w:rPr>
      </w:pPr>
    </w:p>
    <w:p w:rsidR="00543C18" w:rsidRPr="00D34C29" w:rsidRDefault="00543C18" w:rsidP="00EC7F15">
      <w:pPr>
        <w:jc w:val="both"/>
        <w:rPr>
          <w:rFonts w:ascii="Arial" w:hAnsi="Arial" w:cs="Arial"/>
        </w:rPr>
      </w:pPr>
    </w:p>
    <w:p w:rsidR="00543C18" w:rsidRPr="00AD736C" w:rsidRDefault="00543C18" w:rsidP="00700C11">
      <w:pPr>
        <w:jc w:val="both"/>
        <w:rPr>
          <w:rFonts w:ascii="Arial" w:hAnsi="Arial" w:cs="Arial"/>
        </w:rPr>
      </w:pPr>
      <w:r w:rsidRPr="00AD736C">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0.25pt;height:233.25pt">
            <v:imagedata r:id="rId6" o:title=""/>
          </v:shape>
        </w:pict>
      </w:r>
      <w:r w:rsidRPr="00AD736C">
        <w:rPr>
          <w:rFonts w:ascii="Arial" w:hAnsi="Arial" w:cs="Arial"/>
        </w:rPr>
        <w:pict>
          <v:shape id="_x0000_i1028" type="#_x0000_t75" style="width:330pt;height:219.75pt">
            <v:imagedata r:id="rId7" o:title=""/>
          </v:shape>
        </w:pict>
      </w:r>
      <w:r w:rsidRPr="00AD736C">
        <w:rPr>
          <w:rFonts w:ascii="Arial" w:hAnsi="Arial" w:cs="Arial"/>
        </w:rPr>
        <w:pict>
          <v:shape id="_x0000_i1029" type="#_x0000_t75" style="width:279.75pt;height:186.75pt">
            <v:imagedata r:id="rId8" o:title=""/>
          </v:shape>
        </w:pict>
      </w:r>
      <w:r w:rsidRPr="00AD736C">
        <w:rPr>
          <w:rFonts w:ascii="Arial" w:hAnsi="Arial" w:cs="Arial"/>
        </w:rPr>
        <w:pict>
          <v:shape id="_x0000_i1030" type="#_x0000_t75" style="width:320.25pt;height:213pt">
            <v:imagedata r:id="rId9" o:title=""/>
          </v:shape>
        </w:pict>
      </w:r>
      <w:r w:rsidRPr="00AD736C">
        <w:rPr>
          <w:rFonts w:ascii="Arial" w:hAnsi="Arial" w:cs="Arial"/>
        </w:rPr>
        <w:pict>
          <v:shape id="_x0000_i1031" type="#_x0000_t75" style="width:339.75pt;height:226.5pt">
            <v:imagedata r:id="rId10" o:title=""/>
          </v:shape>
        </w:pict>
      </w:r>
      <w:r w:rsidRPr="00AD736C">
        <w:rPr>
          <w:rFonts w:ascii="Arial" w:hAnsi="Arial" w:cs="Arial"/>
        </w:rPr>
        <w:pict>
          <v:shape id="_x0000_i1032" type="#_x0000_t75" style="width:326.25pt;height:489.75pt">
            <v:imagedata r:id="rId11" o:title=""/>
          </v:shape>
        </w:pict>
      </w:r>
      <w:r w:rsidRPr="00AD736C">
        <w:rPr>
          <w:rFonts w:ascii="Arial" w:hAnsi="Arial" w:cs="Arial"/>
        </w:rPr>
        <w:pict>
          <v:shape id="_x0000_i1033" type="#_x0000_t75" style="width:300pt;height:200.25pt">
            <v:imagedata r:id="rId12" o:title=""/>
          </v:shape>
        </w:pict>
      </w:r>
    </w:p>
    <w:sectPr w:rsidR="00543C18" w:rsidRPr="00AD736C" w:rsidSect="00371A5B">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C18" w:rsidRDefault="00543C18" w:rsidP="007D20C9">
      <w:r>
        <w:separator/>
      </w:r>
    </w:p>
  </w:endnote>
  <w:endnote w:type="continuationSeparator" w:id="0">
    <w:p w:rsidR="00543C18" w:rsidRDefault="00543C18" w:rsidP="007D20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C18" w:rsidRDefault="00543C18"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Adres:</w:t>
    </w:r>
    <w:r>
      <w:rPr>
        <w:rFonts w:ascii="Arial" w:hAnsi="Arial" w:cs="Arial"/>
        <w:color w:val="000000"/>
        <w:sz w:val="27"/>
        <w:szCs w:val="27"/>
      </w:rPr>
      <w:t> </w:t>
    </w:r>
    <w:r>
      <w:rPr>
        <w:rFonts w:ascii="Arial" w:hAnsi="Arial" w:cs="Arial"/>
        <w:color w:val="000000"/>
        <w:sz w:val="27"/>
        <w:szCs w:val="27"/>
        <w:shd w:val="clear" w:color="auto" w:fill="FFFFFF"/>
      </w:rPr>
      <w:t>Atatürk Bulvarı No: 193 Kat 3 Kavaklıdere / Ankara</w:t>
    </w:r>
  </w:p>
  <w:p w:rsidR="00543C18" w:rsidRDefault="00543C18"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Telefon:</w:t>
    </w:r>
    <w:r>
      <w:rPr>
        <w:rFonts w:ascii="Arial" w:hAnsi="Arial" w:cs="Arial"/>
        <w:color w:val="000000"/>
        <w:sz w:val="27"/>
        <w:szCs w:val="27"/>
      </w:rPr>
      <w:t> </w:t>
    </w:r>
    <w:r>
      <w:rPr>
        <w:rFonts w:ascii="Arial" w:hAnsi="Arial" w:cs="Arial"/>
        <w:color w:val="000000"/>
        <w:sz w:val="27"/>
        <w:szCs w:val="27"/>
        <w:shd w:val="clear" w:color="auto" w:fill="FFFFFF"/>
      </w:rPr>
      <w:t>0312 446 47 48</w:t>
    </w:r>
  </w:p>
  <w:p w:rsidR="00543C18" w:rsidRDefault="00543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C18" w:rsidRDefault="00543C18" w:rsidP="007D20C9">
      <w:r>
        <w:separator/>
      </w:r>
    </w:p>
  </w:footnote>
  <w:footnote w:type="continuationSeparator" w:id="0">
    <w:p w:rsidR="00543C18" w:rsidRDefault="00543C18" w:rsidP="007D20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C18" w:rsidRDefault="00543C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style="width:75.75pt;height:107.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6EE9"/>
    <w:rsid w:val="00012667"/>
    <w:rsid w:val="00072640"/>
    <w:rsid w:val="00092320"/>
    <w:rsid w:val="0009761E"/>
    <w:rsid w:val="001117BB"/>
    <w:rsid w:val="00115C93"/>
    <w:rsid w:val="001724DB"/>
    <w:rsid w:val="00175A09"/>
    <w:rsid w:val="00185AD7"/>
    <w:rsid w:val="001A2A93"/>
    <w:rsid w:val="001A7D62"/>
    <w:rsid w:val="0021632C"/>
    <w:rsid w:val="002244E1"/>
    <w:rsid w:val="00270558"/>
    <w:rsid w:val="002E6ADF"/>
    <w:rsid w:val="003141DB"/>
    <w:rsid w:val="00371A5B"/>
    <w:rsid w:val="0037240F"/>
    <w:rsid w:val="00382027"/>
    <w:rsid w:val="0038741E"/>
    <w:rsid w:val="003D25D2"/>
    <w:rsid w:val="004000B5"/>
    <w:rsid w:val="004019CA"/>
    <w:rsid w:val="00493EFB"/>
    <w:rsid w:val="004A1695"/>
    <w:rsid w:val="00543C18"/>
    <w:rsid w:val="005511CD"/>
    <w:rsid w:val="00572D4B"/>
    <w:rsid w:val="00650AAE"/>
    <w:rsid w:val="006575D7"/>
    <w:rsid w:val="006A3B09"/>
    <w:rsid w:val="006E639B"/>
    <w:rsid w:val="006F697A"/>
    <w:rsid w:val="00700C11"/>
    <w:rsid w:val="007603B9"/>
    <w:rsid w:val="007D040D"/>
    <w:rsid w:val="007D20C9"/>
    <w:rsid w:val="0081142D"/>
    <w:rsid w:val="00851F9E"/>
    <w:rsid w:val="0087547B"/>
    <w:rsid w:val="008B0B6A"/>
    <w:rsid w:val="008B23BE"/>
    <w:rsid w:val="00901AEB"/>
    <w:rsid w:val="00927DFB"/>
    <w:rsid w:val="00931A1C"/>
    <w:rsid w:val="00932F7B"/>
    <w:rsid w:val="00942212"/>
    <w:rsid w:val="0097217A"/>
    <w:rsid w:val="00981CED"/>
    <w:rsid w:val="00982077"/>
    <w:rsid w:val="009E6180"/>
    <w:rsid w:val="00A35692"/>
    <w:rsid w:val="00A75DA8"/>
    <w:rsid w:val="00A77E22"/>
    <w:rsid w:val="00A82B50"/>
    <w:rsid w:val="00A90283"/>
    <w:rsid w:val="00AA3915"/>
    <w:rsid w:val="00AC5B45"/>
    <w:rsid w:val="00AD736C"/>
    <w:rsid w:val="00B7016C"/>
    <w:rsid w:val="00B84542"/>
    <w:rsid w:val="00B845BB"/>
    <w:rsid w:val="00B91D52"/>
    <w:rsid w:val="00BE4C48"/>
    <w:rsid w:val="00BE6477"/>
    <w:rsid w:val="00C166FE"/>
    <w:rsid w:val="00C62514"/>
    <w:rsid w:val="00CB1EA7"/>
    <w:rsid w:val="00CE1C0B"/>
    <w:rsid w:val="00D21FF2"/>
    <w:rsid w:val="00D34C29"/>
    <w:rsid w:val="00D543B7"/>
    <w:rsid w:val="00D61C70"/>
    <w:rsid w:val="00D61D7B"/>
    <w:rsid w:val="00D6429D"/>
    <w:rsid w:val="00DC31B2"/>
    <w:rsid w:val="00DF228B"/>
    <w:rsid w:val="00E12819"/>
    <w:rsid w:val="00E24DED"/>
    <w:rsid w:val="00E30BB8"/>
    <w:rsid w:val="00E90798"/>
    <w:rsid w:val="00EB4BE4"/>
    <w:rsid w:val="00EC7F15"/>
    <w:rsid w:val="00EF44A7"/>
    <w:rsid w:val="00F36EE9"/>
    <w:rsid w:val="00F43537"/>
    <w:rsid w:val="00F93B86"/>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EE9"/>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D20C9"/>
    <w:pPr>
      <w:tabs>
        <w:tab w:val="center" w:pos="4536"/>
        <w:tab w:val="right" w:pos="9072"/>
      </w:tabs>
    </w:pPr>
  </w:style>
  <w:style w:type="character" w:customStyle="1" w:styleId="HeaderChar">
    <w:name w:val="Header Char"/>
    <w:basedOn w:val="DefaultParagraphFont"/>
    <w:link w:val="Header"/>
    <w:uiPriority w:val="99"/>
    <w:semiHidden/>
    <w:locked/>
    <w:rsid w:val="007D20C9"/>
    <w:rPr>
      <w:rFonts w:ascii="Times New Roman" w:hAnsi="Times New Roman" w:cs="Times New Roman"/>
      <w:sz w:val="24"/>
      <w:szCs w:val="24"/>
      <w:lang w:eastAsia="tr-TR"/>
    </w:rPr>
  </w:style>
  <w:style w:type="paragraph" w:styleId="Footer">
    <w:name w:val="footer"/>
    <w:basedOn w:val="Normal"/>
    <w:link w:val="FooterChar"/>
    <w:uiPriority w:val="99"/>
    <w:semiHidden/>
    <w:rsid w:val="007D20C9"/>
    <w:pPr>
      <w:tabs>
        <w:tab w:val="center" w:pos="4536"/>
        <w:tab w:val="right" w:pos="9072"/>
      </w:tabs>
    </w:pPr>
  </w:style>
  <w:style w:type="character" w:customStyle="1" w:styleId="FooterChar">
    <w:name w:val="Footer Char"/>
    <w:basedOn w:val="DefaultParagraphFont"/>
    <w:link w:val="Footer"/>
    <w:uiPriority w:val="99"/>
    <w:semiHidden/>
    <w:locked/>
    <w:rsid w:val="007D20C9"/>
    <w:rPr>
      <w:rFonts w:ascii="Times New Roman" w:hAnsi="Times New Roman" w:cs="Times New Roman"/>
      <w:sz w:val="24"/>
      <w:szCs w:val="24"/>
      <w:lang w:eastAsia="tr-TR"/>
    </w:rPr>
  </w:style>
  <w:style w:type="paragraph" w:styleId="NormalWeb">
    <w:name w:val="Normal (Web)"/>
    <w:basedOn w:val="Normal"/>
    <w:uiPriority w:val="99"/>
    <w:semiHidden/>
    <w:rsid w:val="007D20C9"/>
    <w:pPr>
      <w:spacing w:before="100" w:beforeAutospacing="1" w:after="100" w:afterAutospacing="1"/>
    </w:pPr>
  </w:style>
  <w:style w:type="paragraph" w:styleId="BalloonText">
    <w:name w:val="Balloon Text"/>
    <w:basedOn w:val="Normal"/>
    <w:link w:val="BalloonTextChar"/>
    <w:uiPriority w:val="99"/>
    <w:semiHidden/>
    <w:rsid w:val="007D20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20C9"/>
    <w:rPr>
      <w:rFonts w:ascii="Tahoma"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1207984524">
      <w:marLeft w:val="0"/>
      <w:marRight w:val="0"/>
      <w:marTop w:val="0"/>
      <w:marBottom w:val="0"/>
      <w:divBdr>
        <w:top w:val="none" w:sz="0" w:space="0" w:color="auto"/>
        <w:left w:val="none" w:sz="0" w:space="0" w:color="auto"/>
        <w:bottom w:val="none" w:sz="0" w:space="0" w:color="auto"/>
        <w:right w:val="none" w:sz="0" w:space="0" w:color="auto"/>
      </w:divBdr>
    </w:div>
    <w:div w:id="12079845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6</Pages>
  <Words>206</Words>
  <Characters>1177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19</cp:revision>
  <dcterms:created xsi:type="dcterms:W3CDTF">2018-11-29T10:10:00Z</dcterms:created>
  <dcterms:modified xsi:type="dcterms:W3CDTF">2021-09-22T09:18:00Z</dcterms:modified>
</cp:coreProperties>
</file>